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4FF" w:rsidRPr="00C36BB4" w:rsidRDefault="003244FF" w:rsidP="00327F4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44"/>
          <w:szCs w:val="28"/>
          <w:lang w:eastAsia="ru-RU"/>
        </w:rPr>
      </w:pPr>
      <w:r>
        <w:rPr>
          <w:rFonts w:ascii="Times New Roman" w:hAnsi="Times New Roman"/>
          <w:color w:val="000000"/>
          <w:sz w:val="44"/>
          <w:szCs w:val="28"/>
          <w:lang w:eastAsia="ru-RU"/>
        </w:rPr>
        <w:t xml:space="preserve">            </w:t>
      </w:r>
      <w:r w:rsidRPr="00C36BB4">
        <w:rPr>
          <w:rFonts w:ascii="Times New Roman" w:hAnsi="Times New Roman"/>
          <w:color w:val="000000"/>
          <w:sz w:val="44"/>
          <w:szCs w:val="28"/>
          <w:lang w:eastAsia="ru-RU"/>
        </w:rPr>
        <w:t xml:space="preserve"> Мы дружная семья(Смирнова Е.Ю.)</w:t>
      </w:r>
    </w:p>
    <w:p w:rsidR="003244FF" w:rsidRDefault="003244FF" w:rsidP="00327F4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Цель:  формирование дружеских взаимоотношений в группе, сплочение детского коллектива.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Задачи: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1. Обобщить и расширить знания детей о таких понятиях как "друг”, "дружба” 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2. Познакомить детей с эмоциями  и качествами человека, помогающими и мешающими дружбе.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3. Развивать способность понимать эмоциональное состояние другого человека и адекватно выражать свое.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        4.  Познакомить детей с правилами дружеских отношений.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         5. Добиваться усвоения детьми умений оценивать чувства и поступки других в различных ситуациях.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6. Развивать коммуникативные навыки и умения.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7.  Воспитывать доброжелательное отношение к  окружающим, стремление к взаимопомощи, сотрудничеству.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8. Совершенствовать умение участвовать в совместной игре, работать в команде.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Материалы: Картинки с изображением грустного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веселого лица,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вырезанные из жёлтой бумаги небольшие улыбающиеся смайлики (по количеству детей),  один большой улыбающийся смайлик</w:t>
      </w:r>
      <w:r>
        <w:rPr>
          <w:noProof/>
          <w:lang w:eastAsia="ru-RU"/>
        </w:rPr>
      </w:r>
      <w:r w:rsidRPr="00597277">
        <w:rPr>
          <w:rFonts w:cs="Calibri"/>
          <w:noProof/>
          <w:color w:val="000000"/>
          <w:bdr w:val="single" w:sz="2" w:space="0" w:color="000000" w:frame="1"/>
          <w:lang w:eastAsia="ru-RU"/>
        </w:rPr>
        <w:pict>
          <v:rect id="AutoShape 1" o:spid="_x0000_s1026" alt="https://lh5.googleusercontent.com/KoAuDZxOLQKdPNfH_chjh1rzZ_IC4dlOtJ-tCD4M5aZXy8XQNpUuG0aDkdzSUALoKFPbDSmTcpspHIiCbvdngjHGzDF17EoqQWV6tkxQZxy506mQglMK1R_umelHliBC61tFGpF_0Sw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KXJSwpNAwAAbQYAAA4AAAAAAAAAAAAAAAAALgIAAGRycy9l&#10;Mm9Eb2MueG1sUEsBAi0AFAAGAAgAAAAhAEyg6SzYAAAAAwEAAA8AAAAAAAAAAAAAAAAApwUAAGRy&#10;cy9kb3ducmV2LnhtbFBLBQYAAAAABAAEAPMAAACsBgAAAAA=&#10;" filled="f" stroked="f">
            <o:lock v:ext="edit" aspectratio="t"/>
            <w10:anchorlock/>
          </v:rect>
        </w:pic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, лист картона, на котором нарисован дом (дом из цветного картона).</w:t>
      </w:r>
    </w:p>
    <w:p w:rsidR="003244FF" w:rsidRPr="00327F42" w:rsidRDefault="003244FF" w:rsidP="001B14BA">
      <w:pPr>
        <w:shd w:val="clear" w:color="auto" w:fill="FFFFFF"/>
        <w:spacing w:after="0" w:line="240" w:lineRule="auto"/>
        <w:ind w:left="360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Приветствие.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Дети сидят на стульчиках полукругом.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: Добрый день, ребята! Предлагаю вам поприветствовать друг друга, повернитесь к соседу справа улыбнитесь, назовите его по имени и скажите, что вы рады его видеть. Затем дети дружно говорят: «Всем, всем добрый день!».</w:t>
      </w:r>
    </w:p>
    <w:p w:rsidR="003244FF" w:rsidRPr="00327F42" w:rsidRDefault="003244FF" w:rsidP="001B14BA">
      <w:pPr>
        <w:shd w:val="clear" w:color="auto" w:fill="FFFFFF"/>
        <w:spacing w:after="0" w:line="240" w:lineRule="auto"/>
        <w:ind w:left="360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Беседа о дружбе.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left="644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задает вопросы детям, дети отвечают на них.        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3244FF" w:rsidRPr="00327F42" w:rsidRDefault="003244FF" w:rsidP="00327F4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Как вы думаете, что такое дружба?</w:t>
      </w:r>
    </w:p>
    <w:p w:rsidR="003244FF" w:rsidRPr="00327F42" w:rsidRDefault="003244FF" w:rsidP="00327F4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Есть ли у вас друзья?</w:t>
      </w:r>
    </w:p>
    <w:p w:rsidR="003244FF" w:rsidRPr="00327F42" w:rsidRDefault="003244FF" w:rsidP="00327F4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Зачем нам нужны друзья?</w:t>
      </w:r>
    </w:p>
    <w:p w:rsidR="003244FF" w:rsidRPr="00327F42" w:rsidRDefault="003244FF" w:rsidP="00327F4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С кем можно дружить?</w:t>
      </w:r>
    </w:p>
    <w:p w:rsidR="003244FF" w:rsidRPr="00327F42" w:rsidRDefault="003244FF" w:rsidP="00327F4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Каким должен быть настоящий друг?</w:t>
      </w:r>
    </w:p>
    <w:p w:rsidR="003244FF" w:rsidRPr="00327F42" w:rsidRDefault="003244FF" w:rsidP="00327F4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С какими ребятами хочется дружить, а с какими не хочется?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: Дружба - это когда люди хотят быть вместе, когда вместе играют, общаются, не ссорятся. Дружба- это улыбки друзей. Друзья - это люди, с которыми нам интересно играть. Дружба-это когда, умеешь без крика и ссор договариваться; делиться игрушками, разговаривать вежливо и не грубить; быть внимательным (заботливым) к другу; уметь посочувствовать другу. Если радость у друга, то порадоваться вместе с ним, если беда, то вместе погрустить. Поднимите руки те, у кого есть друзья. (Дети поднимают руки).</w:t>
      </w:r>
    </w:p>
    <w:p w:rsidR="003244FF" w:rsidRPr="00327F42" w:rsidRDefault="003244FF" w:rsidP="001B14BA">
      <w:pPr>
        <w:shd w:val="clear" w:color="auto" w:fill="FFFFFF"/>
        <w:spacing w:after="0" w:line="240" w:lineRule="auto"/>
        <w:ind w:left="360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Беседа «Настроение».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показывает детям 2 картинки (на одной грустное 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цо, на другой веселое). 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задаёт детям вопросы:</w:t>
      </w:r>
    </w:p>
    <w:p w:rsidR="003244FF" w:rsidRPr="00327F42" w:rsidRDefault="003244FF" w:rsidP="00327F4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Ребята, посмотрите, одинаковые ли эти человечки? Чем они отличаются?</w:t>
      </w:r>
    </w:p>
    <w:p w:rsidR="003244FF" w:rsidRPr="00327F42" w:rsidRDefault="003244FF" w:rsidP="00327F4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Какое у вас сегодня настроение?</w:t>
      </w:r>
    </w:p>
    <w:p w:rsidR="003244FF" w:rsidRPr="00327F42" w:rsidRDefault="003244FF" w:rsidP="00327F4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Почему вам радостно, весело?</w:t>
      </w:r>
    </w:p>
    <w:p w:rsidR="003244FF" w:rsidRPr="00327F42" w:rsidRDefault="003244FF" w:rsidP="00327F4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Как вы думаете,  у какого из этих человечков много друзей?</w:t>
      </w:r>
    </w:p>
    <w:p w:rsidR="003244FF" w:rsidRPr="00327F42" w:rsidRDefault="003244FF" w:rsidP="00327F4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Почему вы так думаете?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: Правильно, у человечка хорошее настроение, потому что у него много друзей. Поэтому он улыбается.  </w:t>
      </w:r>
    </w:p>
    <w:p w:rsidR="003244FF" w:rsidRPr="00327F42" w:rsidRDefault="003244FF" w:rsidP="001B14BA">
      <w:pPr>
        <w:shd w:val="clear" w:color="auto" w:fill="FFFFFF"/>
        <w:spacing w:after="0" w:line="240" w:lineRule="auto"/>
        <w:ind w:left="360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Игра «Моё настроение».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ладошками закрывает себе лицо, предлагает детям сделать то же самое, потом просит детей открыть лицо и показать: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Какое у вас лицо, когда вы: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-  Съели шоколад.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- Попробовали лимон.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- Увидели друга.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- Мама огорчена.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- Друг подарил вам подарок.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-  Вас наказали.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- Вы с друзьями играете на прогулке.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- Когда друг вам улыбнулся.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: Молодцы! Видите, какие счастливые лица были у всех, когда я задавала вопросы про друзей, потому что дружба начинается с улыбки, с хорошего настроения.</w:t>
      </w:r>
    </w:p>
    <w:p w:rsidR="003244FF" w:rsidRPr="00327F42" w:rsidRDefault="003244FF" w:rsidP="00327F42">
      <w:pPr>
        <w:shd w:val="clear" w:color="auto" w:fill="FFFFFF"/>
        <w:spacing w:after="0" w:line="240" w:lineRule="auto"/>
        <w:ind w:left="1004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Динамическая пауза «Если есть хороший друг»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Настроение упало, дело валится из рук (дети стоят лицом друг к другу, руки вверх, постепенно опускают руки)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Но еще не все пропало (грозят друг другу пальчиком)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Если есть хороший друг (хлопают в ладоши)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С делом справимся вдвоем (берутся за руки)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С облегчением вздохнем (вздыхают)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Настроение поднимаем (поднимают руки вверх)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И от пыли отряхнем (отряхиваются от пыли. Улыбаются друг другу) .</w:t>
      </w:r>
    </w:p>
    <w:p w:rsidR="003244FF" w:rsidRPr="00327F42" w:rsidRDefault="003244FF" w:rsidP="001B14BA">
      <w:pPr>
        <w:shd w:val="clear" w:color="auto" w:fill="FFFFFF"/>
        <w:spacing w:after="0" w:line="240" w:lineRule="auto"/>
        <w:ind w:left="360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«Да-да-да, нет-нет-нет».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 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Ребята, вы знаете, какими  должны быть настоящие друзья? Сейчас мы это проверим. Я буду задавать вопросы, а вы отвечайте: «да-да-да» или «нет-нет-нет». Попробуем?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Будем крепко мы дружить?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Да-да-да!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Нашей дружбой дорожить?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Да-да-да!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Мы научимся играть?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Да-да-да!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Другу будем помогать?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Да-да-да!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Друга нужно разозлить?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Нет-нет-нет!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А улыбку подарить?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Да-да-да!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Друга стоит обижать?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Нет-нет-нет!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Ну а споры разрешать?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Да-да-да!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Чай с друзьями будем пить?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Да-да-да!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Будем крепко мы дружить?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Да-да-да!</w:t>
      </w:r>
    </w:p>
    <w:p w:rsidR="003244FF" w:rsidRPr="00327F42" w:rsidRDefault="003244FF" w:rsidP="001B14BA">
      <w:pPr>
        <w:shd w:val="clear" w:color="auto" w:fill="FFFFFF"/>
        <w:spacing w:after="0" w:line="240" w:lineRule="auto"/>
        <w:ind w:left="360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Игра  « Подари улыбку».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Психолог показывает детям большой  улыбающийся смайлик.  </w:t>
      </w:r>
    </w:p>
    <w:p w:rsidR="003244FF" w:rsidRPr="00327F42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Психолог: Вам нужно по очереди передавать смайлик своему соседу со словами: «Мне нравиться с тобой дружить, потому что ты …..( какой?) и называть качество соседа».</w:t>
      </w:r>
    </w:p>
    <w:p w:rsidR="003244FF" w:rsidRDefault="003244FF" w:rsidP="00327F42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Воспитатель</w:t>
      </w:r>
      <w:r w:rsidRPr="00327F42">
        <w:rPr>
          <w:rFonts w:ascii="Times New Roman" w:hAnsi="Times New Roman"/>
          <w:color w:val="000000"/>
          <w:sz w:val="28"/>
          <w:szCs w:val="28"/>
          <w:lang w:eastAsia="ru-RU"/>
        </w:rPr>
        <w:t>:  Молодцы ребята, я узнала, что вы все добрые, вежливые, красивые, веселые.  Значит, вы умеете дружить, и в вашей группе живет улыбка.</w:t>
      </w:r>
    </w:p>
    <w:p w:rsidR="003244FF" w:rsidRPr="000C6282" w:rsidRDefault="003244FF" w:rsidP="000C6282">
      <w:pPr>
        <w:rPr>
          <w:rFonts w:cs="Calibri"/>
          <w:lang w:eastAsia="ru-RU"/>
        </w:rPr>
      </w:pPr>
    </w:p>
    <w:p w:rsidR="003244FF" w:rsidRDefault="003244FF" w:rsidP="000C6282">
      <w:pPr>
        <w:rPr>
          <w:rFonts w:cs="Calibri"/>
          <w:lang w:eastAsia="ru-RU"/>
        </w:rPr>
      </w:pPr>
    </w:p>
    <w:p w:rsidR="003244FF" w:rsidRDefault="003244FF" w:rsidP="000C6282">
      <w:pPr>
        <w:rPr>
          <w:rFonts w:cs="Calibri"/>
          <w:lang w:eastAsia="ru-RU"/>
        </w:rPr>
      </w:pPr>
      <w:r w:rsidRPr="000C6282">
        <w:rPr>
          <w:rFonts w:cs="Calibri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0.8pt;height:460.8pt">
            <v:imagedata r:id="rId5" o:title=""/>
          </v:shape>
        </w:pict>
      </w:r>
    </w:p>
    <w:p w:rsidR="003244FF" w:rsidRPr="000C6282" w:rsidRDefault="003244FF" w:rsidP="000C6282">
      <w:pPr>
        <w:rPr>
          <w:rFonts w:cs="Calibri"/>
          <w:lang w:eastAsia="ru-RU"/>
        </w:rPr>
      </w:pPr>
    </w:p>
    <w:p w:rsidR="003244FF" w:rsidRDefault="003244FF" w:rsidP="000C6282">
      <w:pPr>
        <w:rPr>
          <w:rFonts w:cs="Calibri"/>
          <w:lang w:eastAsia="ru-RU"/>
        </w:rPr>
      </w:pPr>
    </w:p>
    <w:p w:rsidR="003244FF" w:rsidRPr="000C6282" w:rsidRDefault="003244FF" w:rsidP="000C6282">
      <w:pPr>
        <w:rPr>
          <w:rFonts w:cs="Calibri"/>
          <w:lang w:eastAsia="ru-RU"/>
        </w:rPr>
      </w:pPr>
      <w:r w:rsidRPr="000C6282">
        <w:rPr>
          <w:rFonts w:cs="Calibri"/>
          <w:lang w:eastAsia="ru-RU"/>
        </w:rPr>
        <w:pict>
          <v:shape id="_x0000_i1027" type="#_x0000_t75" style="width:460.8pt;height:460.8pt">
            <v:imagedata r:id="rId6" o:title=""/>
          </v:shape>
        </w:pict>
      </w:r>
    </w:p>
    <w:sectPr w:rsidR="003244FF" w:rsidRPr="000C6282" w:rsidSect="00D40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56D1F"/>
    <w:multiLevelType w:val="multilevel"/>
    <w:tmpl w:val="042C7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291D47"/>
    <w:multiLevelType w:val="multilevel"/>
    <w:tmpl w:val="E23A7A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2D20FF6"/>
    <w:multiLevelType w:val="multilevel"/>
    <w:tmpl w:val="EC727AF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BD41700"/>
    <w:multiLevelType w:val="multilevel"/>
    <w:tmpl w:val="024A4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B44741"/>
    <w:multiLevelType w:val="multilevel"/>
    <w:tmpl w:val="84A8C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00850D0"/>
    <w:multiLevelType w:val="multilevel"/>
    <w:tmpl w:val="01D6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67156"/>
    <w:multiLevelType w:val="multilevel"/>
    <w:tmpl w:val="8466D2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F64105A"/>
    <w:multiLevelType w:val="multilevel"/>
    <w:tmpl w:val="1B8A040C"/>
    <w:lvl w:ilvl="0">
      <w:start w:val="5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  <w:rPr>
        <w:rFonts w:cs="Times New Roman"/>
      </w:rPr>
    </w:lvl>
  </w:abstractNum>
  <w:abstractNum w:abstractNumId="8">
    <w:nsid w:val="48D0265D"/>
    <w:multiLevelType w:val="multilevel"/>
    <w:tmpl w:val="F3FCCD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5E914D0"/>
    <w:multiLevelType w:val="multilevel"/>
    <w:tmpl w:val="39DE81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ED0159D"/>
    <w:multiLevelType w:val="multilevel"/>
    <w:tmpl w:val="AD006A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FEB779F"/>
    <w:multiLevelType w:val="multilevel"/>
    <w:tmpl w:val="B586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F6789A"/>
    <w:multiLevelType w:val="multilevel"/>
    <w:tmpl w:val="0BF288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8994D32"/>
    <w:multiLevelType w:val="multilevel"/>
    <w:tmpl w:val="63A64E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A265D2B"/>
    <w:multiLevelType w:val="multilevel"/>
    <w:tmpl w:val="0D4C6C3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B3B592A"/>
    <w:multiLevelType w:val="multilevel"/>
    <w:tmpl w:val="CC602F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10"/>
  </w:num>
  <w:num w:numId="5">
    <w:abstractNumId w:val="3"/>
  </w:num>
  <w:num w:numId="6">
    <w:abstractNumId w:val="13"/>
  </w:num>
  <w:num w:numId="7">
    <w:abstractNumId w:val="7"/>
  </w:num>
  <w:num w:numId="8">
    <w:abstractNumId w:val="11"/>
  </w:num>
  <w:num w:numId="9">
    <w:abstractNumId w:val="12"/>
  </w:num>
  <w:num w:numId="10">
    <w:abstractNumId w:val="1"/>
  </w:num>
  <w:num w:numId="11">
    <w:abstractNumId w:val="0"/>
  </w:num>
  <w:num w:numId="12">
    <w:abstractNumId w:val="9"/>
  </w:num>
  <w:num w:numId="13">
    <w:abstractNumId w:val="2"/>
  </w:num>
  <w:num w:numId="14">
    <w:abstractNumId w:val="8"/>
  </w:num>
  <w:num w:numId="15">
    <w:abstractNumId w:val="6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7431"/>
    <w:rsid w:val="00023BFF"/>
    <w:rsid w:val="00074A58"/>
    <w:rsid w:val="000C0417"/>
    <w:rsid w:val="000C6282"/>
    <w:rsid w:val="0011411C"/>
    <w:rsid w:val="00136124"/>
    <w:rsid w:val="001B14BA"/>
    <w:rsid w:val="003244FF"/>
    <w:rsid w:val="00327F42"/>
    <w:rsid w:val="00396FC3"/>
    <w:rsid w:val="003B1CCC"/>
    <w:rsid w:val="00592419"/>
    <w:rsid w:val="00597277"/>
    <w:rsid w:val="006951A3"/>
    <w:rsid w:val="006E2936"/>
    <w:rsid w:val="00841ECC"/>
    <w:rsid w:val="00845F84"/>
    <w:rsid w:val="0085043A"/>
    <w:rsid w:val="008B3930"/>
    <w:rsid w:val="00A57498"/>
    <w:rsid w:val="00A620D9"/>
    <w:rsid w:val="00A67431"/>
    <w:rsid w:val="00AC6166"/>
    <w:rsid w:val="00C36BB4"/>
    <w:rsid w:val="00C43CFA"/>
    <w:rsid w:val="00D2342F"/>
    <w:rsid w:val="00D40989"/>
    <w:rsid w:val="00DE7462"/>
    <w:rsid w:val="00E6758F"/>
    <w:rsid w:val="00EE3432"/>
    <w:rsid w:val="00F23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98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75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5</Pages>
  <Words>673</Words>
  <Characters>3841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Смирнова</cp:lastModifiedBy>
  <cp:revision>10</cp:revision>
  <dcterms:created xsi:type="dcterms:W3CDTF">2019-09-12T07:42:00Z</dcterms:created>
  <dcterms:modified xsi:type="dcterms:W3CDTF">2019-10-19T06:04:00Z</dcterms:modified>
</cp:coreProperties>
</file>